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C641D0" w:rsidRDefault="004D6A5D" w:rsidP="00C92DD8">
      <w:bookmarkStart w:id="0" w:name="_GoBack"/>
      <w:bookmarkEnd w:id="0"/>
    </w:p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E70CA5" w:rsidRDefault="00E70CA5" w:rsidP="00C92DD8">
      <w:pPr>
        <w:jc w:val="center"/>
      </w:pPr>
    </w:p>
    <w:p w:rsidR="00E70CA5" w:rsidRDefault="00E70CA5" w:rsidP="00C92DD8">
      <w:pPr>
        <w:jc w:val="center"/>
      </w:pPr>
    </w:p>
    <w:p w:rsidR="00E70CA5" w:rsidRDefault="00E70CA5" w:rsidP="00C92DD8">
      <w:pPr>
        <w:jc w:val="center"/>
      </w:pPr>
    </w:p>
    <w:p w:rsidR="00E70CA5" w:rsidRDefault="00E70CA5" w:rsidP="00C92DD8">
      <w:pPr>
        <w:jc w:val="center"/>
      </w:pPr>
    </w:p>
    <w:p w:rsidR="006A3710" w:rsidRPr="00C641D0" w:rsidRDefault="0075280B" w:rsidP="00C92DD8">
      <w:pPr>
        <w:jc w:val="center"/>
      </w:pPr>
      <w:r>
        <w:t>Responses</w:t>
      </w:r>
    </w:p>
    <w:p w:rsidR="00CB5B41" w:rsidRPr="00C641D0" w:rsidRDefault="00ED2E1B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ED2E1B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4D6A5D" w:rsidRPr="00C641D0" w:rsidRDefault="00CB5B41" w:rsidP="00ED2E1B">
      <w:r w:rsidRPr="00C641D0">
        <w:tab/>
      </w:r>
    </w:p>
    <w:p w:rsidR="00B941BB" w:rsidRDefault="00B941BB">
      <w:pPr>
        <w:spacing w:line="240" w:lineRule="auto"/>
      </w:pPr>
      <w:r>
        <w:br w:type="page"/>
      </w:r>
    </w:p>
    <w:p w:rsidR="00E70CA5" w:rsidRPr="00E70CA5" w:rsidRDefault="00E70CA5" w:rsidP="0075280B">
      <w:pPr>
        <w:jc w:val="center"/>
      </w:pPr>
      <w:r w:rsidRPr="00E70CA5">
        <w:lastRenderedPageBreak/>
        <w:t>Responses</w:t>
      </w:r>
    </w:p>
    <w:p w:rsidR="0075280B" w:rsidRPr="00E70CA5" w:rsidRDefault="0075280B" w:rsidP="00E70CA5">
      <w:pPr>
        <w:jc w:val="center"/>
        <w:rPr>
          <w:b/>
        </w:rPr>
      </w:pPr>
      <w:r w:rsidRPr="00E70CA5">
        <w:rPr>
          <w:b/>
        </w:rPr>
        <w:t>Response One</w:t>
      </w:r>
    </w:p>
    <w:p w:rsidR="00FF4EFB" w:rsidRDefault="00FF4EFB" w:rsidP="00E70CA5">
      <w:pPr>
        <w:jc w:val="center"/>
      </w:pPr>
      <w:r w:rsidRPr="00E70CA5">
        <w:rPr>
          <w:b/>
        </w:rPr>
        <w:t>Q 1</w:t>
      </w:r>
    </w:p>
    <w:p w:rsidR="00FF4EFB" w:rsidRDefault="00FF4EFB" w:rsidP="00C92DD8">
      <w:r>
        <w:tab/>
        <w:t>In p</w:t>
      </w:r>
      <w:r w:rsidR="000A6383">
        <w:t xml:space="preserve">rogramming, </w:t>
      </w:r>
      <w:r w:rsidR="008D4652">
        <w:t xml:space="preserve">an </w:t>
      </w:r>
      <w:r w:rsidR="000A6383">
        <w:t xml:space="preserve">algorithm is a set of instructions that are defined to solve a problem. </w:t>
      </w:r>
      <w:r w:rsidR="00B77DE9">
        <w:t xml:space="preserve">They can be considered as a sequence of steps that can be used to solve a problem. An example of an algorithm is </w:t>
      </w:r>
      <w:r w:rsidR="008D4652">
        <w:t xml:space="preserve">the </w:t>
      </w:r>
      <w:r w:rsidR="00050F80">
        <w:t>merge sort</w:t>
      </w:r>
      <w:r w:rsidR="00464C74">
        <w:t>. Merge sort is based on the principle of divide and conquer. It first divides the array into equal halves and merge</w:t>
      </w:r>
      <w:r w:rsidR="008C2362">
        <w:t>s</w:t>
      </w:r>
      <w:r w:rsidR="00464C74">
        <w:t xml:space="preserve"> them in a sorted manner. </w:t>
      </w:r>
      <w:r w:rsidR="00C74F22">
        <w:t xml:space="preserve">Merge sort </w:t>
      </w:r>
      <w:r w:rsidR="00E833FC">
        <w:t xml:space="preserve">algorithm </w:t>
      </w:r>
      <w:r w:rsidR="00C74F22">
        <w:t>returns if the</w:t>
      </w:r>
      <w:r w:rsidR="00BE753D">
        <w:t xml:space="preserve"> atomic values have been </w:t>
      </w:r>
      <w:r w:rsidR="0054487B">
        <w:t>achieved</w:t>
      </w:r>
      <w:r w:rsidR="008D4652">
        <w:t>,</w:t>
      </w:r>
      <w:r w:rsidR="0054487B">
        <w:t xml:space="preserve"> or</w:t>
      </w:r>
      <w:r w:rsidR="00BE753D">
        <w:t xml:space="preserve"> the </w:t>
      </w:r>
      <w:r w:rsidR="00C74F22">
        <w:t xml:space="preserve">array is </w:t>
      </w:r>
      <w:r w:rsidR="00BE753D">
        <w:t xml:space="preserve">a single </w:t>
      </w:r>
      <w:r w:rsidR="00C74F22">
        <w:t>element long</w:t>
      </w:r>
      <w:r w:rsidR="002618EB">
        <w:t xml:space="preserve"> (</w:t>
      </w:r>
      <w:r w:rsidR="002618EB" w:rsidRPr="007B60D2">
        <w:rPr>
          <w:color w:val="222222"/>
          <w:shd w:val="clear" w:color="auto" w:fill="FFFFFF"/>
        </w:rPr>
        <w:t>Zhao</w:t>
      </w:r>
      <w:r w:rsidR="002618EB">
        <w:rPr>
          <w:color w:val="222222"/>
          <w:shd w:val="clear" w:color="auto" w:fill="FFFFFF"/>
        </w:rPr>
        <w:t xml:space="preserve"> et al., 2016)</w:t>
      </w:r>
      <w:r w:rsidR="00BE753D">
        <w:t>. It returns as it has been sorted</w:t>
      </w:r>
      <w:r w:rsidR="00CA0282">
        <w:t xml:space="preserve">. </w:t>
      </w:r>
      <w:r w:rsidR="0054487B">
        <w:t xml:space="preserve">Merge sorts continue dividing the arrays into equal halves until they can no longer be </w:t>
      </w:r>
      <w:r w:rsidR="00FA06C5">
        <w:t>divided. This</w:t>
      </w:r>
      <w:r w:rsidR="006E5BCE">
        <w:t xml:space="preserve"> algorithm has a time complexity of 0(nlogn), which </w:t>
      </w:r>
      <w:r w:rsidR="00727FFE">
        <w:t xml:space="preserve">is best for sorting algorithms. </w:t>
      </w:r>
      <w:r w:rsidR="00C306F1">
        <w:t xml:space="preserve">By sorting and conquering, merge sort improves the efficiency of </w:t>
      </w:r>
      <w:r w:rsidR="008D4652">
        <w:t xml:space="preserve">the </w:t>
      </w:r>
      <w:r w:rsidR="00C306F1">
        <w:t xml:space="preserve">sorting process. </w:t>
      </w:r>
      <w:r w:rsidR="00DC125C">
        <w:t xml:space="preserve">In programming, every recursive algorithm depends on a base case and </w:t>
      </w:r>
      <w:r w:rsidR="008D4652">
        <w:t xml:space="preserve">the </w:t>
      </w:r>
      <w:r w:rsidR="00DC125C">
        <w:t xml:space="preserve">ability to integrate the results from bases. </w:t>
      </w:r>
      <w:r w:rsidR="00815DB3">
        <w:t xml:space="preserve">Merge sort algorithm is not different. </w:t>
      </w:r>
      <w:r w:rsidR="008D4652">
        <w:t>M</w:t>
      </w:r>
      <w:r w:rsidR="003E5C7F">
        <w:t>erge sort is comparison based</w:t>
      </w:r>
      <w:r w:rsidR="008D4652">
        <w:t>,</w:t>
      </w:r>
      <w:r w:rsidR="003E5C7F">
        <w:t xml:space="preserve"> and most implementation of the algorithm produces stable sort</w:t>
      </w:r>
      <w:r w:rsidR="008C2362">
        <w:t>;</w:t>
      </w:r>
      <w:r w:rsidR="003E5C7F">
        <w:t xml:space="preserve"> therefore</w:t>
      </w:r>
      <w:r w:rsidR="008C2362">
        <w:t>,</w:t>
      </w:r>
      <w:r w:rsidR="003E5C7F">
        <w:t xml:space="preserve"> meaning than the order of equal elements is the same both in input and output.</w:t>
      </w:r>
    </w:p>
    <w:p w:rsidR="00883A98" w:rsidRPr="00E70CA5" w:rsidRDefault="00883A98" w:rsidP="00E70CA5">
      <w:pPr>
        <w:jc w:val="center"/>
        <w:rPr>
          <w:b/>
        </w:rPr>
      </w:pPr>
      <w:r w:rsidRPr="00E70CA5">
        <w:rPr>
          <w:b/>
        </w:rPr>
        <w:t>Q 2</w:t>
      </w:r>
    </w:p>
    <w:p w:rsidR="00883A98" w:rsidRDefault="00883A98" w:rsidP="00C92DD8">
      <w:r>
        <w:tab/>
        <w:t>In programming, every problem solution starts with a plan</w:t>
      </w:r>
      <w:r w:rsidR="008D4652">
        <w:t>,</w:t>
      </w:r>
      <w:r>
        <w:t xml:space="preserve"> otherwise referred to as an algorithm. </w:t>
      </w:r>
      <w:r w:rsidR="00317096">
        <w:t>Algorithms are problem</w:t>
      </w:r>
      <w:r w:rsidR="008D4652">
        <w:t>-</w:t>
      </w:r>
      <w:r w:rsidR="00317096">
        <w:t xml:space="preserve">solving formulas that provide sequential step by step instructions to accomplish </w:t>
      </w:r>
      <w:r w:rsidR="008D4652">
        <w:t>the</w:t>
      </w:r>
      <w:r w:rsidR="00317096">
        <w:t xml:space="preserve"> desired result. </w:t>
      </w:r>
      <w:r w:rsidR="004D27D4">
        <w:t xml:space="preserve">There are several ways of writing algorithms to solve </w:t>
      </w:r>
      <w:r w:rsidR="008D4652">
        <w:t>the</w:t>
      </w:r>
      <w:r w:rsidR="004D27D4">
        <w:t xml:space="preserve"> problem. Some </w:t>
      </w:r>
      <w:r w:rsidR="008D4652">
        <w:t>method</w:t>
      </w:r>
      <w:r w:rsidR="004D27D4">
        <w:t>s are formal and mathematical, others informal while some are graphical.</w:t>
      </w:r>
      <w:r w:rsidR="009622EE">
        <w:t xml:space="preserve"> Algorithm development is essential in problem</w:t>
      </w:r>
      <w:r w:rsidR="008D4652">
        <w:t>-</w:t>
      </w:r>
      <w:r w:rsidR="009622EE">
        <w:t xml:space="preserve">solving. </w:t>
      </w:r>
      <w:r w:rsidR="00317096">
        <w:t xml:space="preserve">When choosing a particular algorithm, </w:t>
      </w:r>
      <w:r w:rsidR="008D4652">
        <w:t xml:space="preserve">the </w:t>
      </w:r>
      <w:r w:rsidR="003370A8">
        <w:t xml:space="preserve">correct </w:t>
      </w:r>
      <w:r w:rsidR="00317096">
        <w:t>steps ought to be followed if the desired result is to be achieve</w:t>
      </w:r>
      <w:r w:rsidR="008D4652">
        <w:t>d</w:t>
      </w:r>
      <w:r w:rsidR="00317096">
        <w:t xml:space="preserve">. </w:t>
      </w:r>
      <w:r w:rsidR="00C03287">
        <w:t>There are</w:t>
      </w:r>
      <w:r w:rsidR="008C2362">
        <w:t>,</w:t>
      </w:r>
      <w:r w:rsidR="00C03287">
        <w:t xml:space="preserve"> however</w:t>
      </w:r>
      <w:r w:rsidR="008C2362">
        <w:t>,</w:t>
      </w:r>
      <w:r w:rsidR="00C03287">
        <w:t xml:space="preserve"> other heuristic problem-solving methods. Heuristic provide</w:t>
      </w:r>
      <w:r w:rsidR="008D4652">
        <w:t>s</w:t>
      </w:r>
      <w:r w:rsidR="00C03287">
        <w:t xml:space="preserve"> an opportunity to learn</w:t>
      </w:r>
      <w:r w:rsidR="008D4652">
        <w:t>;</w:t>
      </w:r>
      <w:r w:rsidR="00C03287">
        <w:t xml:space="preserve"> </w:t>
      </w:r>
      <w:r w:rsidR="00C03287">
        <w:lastRenderedPageBreak/>
        <w:t xml:space="preserve">they may involve short cuts therefore saving time. </w:t>
      </w:r>
      <w:r w:rsidR="009D43B8">
        <w:t>P</w:t>
      </w:r>
      <w:r w:rsidR="00B72794">
        <w:t>rogram solving</w:t>
      </w:r>
      <w:r w:rsidR="009D43B8">
        <w:t xml:space="preserve"> in real</w:t>
      </w:r>
      <w:r w:rsidR="008D4652">
        <w:t>-</w:t>
      </w:r>
      <w:r w:rsidR="009D43B8">
        <w:t xml:space="preserve">life </w:t>
      </w:r>
      <w:r w:rsidR="00FA06C5">
        <w:t>situations can</w:t>
      </w:r>
      <w:r w:rsidR="00B72794">
        <w:t xml:space="preserve"> be compared to moving to a particular point i</w:t>
      </w:r>
      <w:r w:rsidR="008D4652">
        <w:t>n</w:t>
      </w:r>
      <w:r w:rsidR="00B72794">
        <w:t xml:space="preserve"> space. </w:t>
      </w:r>
      <w:r w:rsidR="0063480E">
        <w:t>There are various routes and means that one can use to get to the required destination. It may entail going by plane, car, bicycle</w:t>
      </w:r>
      <w:r w:rsidR="008C2362">
        <w:t>,</w:t>
      </w:r>
      <w:r w:rsidR="0063480E">
        <w:t xml:space="preserve"> or sheep. </w:t>
      </w:r>
      <w:r w:rsidR="003C5743">
        <w:t xml:space="preserve">The rout or mode of movement depends on the individual. </w:t>
      </w:r>
      <w:r w:rsidR="008D4652">
        <w:t>Several algorithms</w:t>
      </w:r>
      <w:r w:rsidR="00B6151F">
        <w:t xml:space="preserve"> can be used in problem</w:t>
      </w:r>
      <w:r w:rsidR="008D4652">
        <w:t>-</w:t>
      </w:r>
      <w:r w:rsidR="00B6151F">
        <w:t>solving.</w:t>
      </w:r>
      <w:r w:rsidR="005D71A9">
        <w:t xml:space="preserve"> A programmer chooses and algorithm that better suits him or her. </w:t>
      </w:r>
    </w:p>
    <w:p w:rsidR="0075280B" w:rsidRPr="00E70CA5" w:rsidRDefault="0075280B" w:rsidP="0075280B">
      <w:pPr>
        <w:jc w:val="center"/>
        <w:rPr>
          <w:b/>
        </w:rPr>
      </w:pPr>
      <w:r w:rsidRPr="00E70CA5">
        <w:rPr>
          <w:b/>
        </w:rPr>
        <w:t>Response Two</w:t>
      </w:r>
    </w:p>
    <w:p w:rsidR="00565197" w:rsidRPr="00E70CA5" w:rsidRDefault="00565197" w:rsidP="00E70CA5">
      <w:pPr>
        <w:jc w:val="center"/>
        <w:rPr>
          <w:b/>
        </w:rPr>
      </w:pPr>
      <w:r w:rsidRPr="00E70CA5">
        <w:rPr>
          <w:b/>
        </w:rPr>
        <w:t>Q 1</w:t>
      </w:r>
    </w:p>
    <w:p w:rsidR="00E70CA5" w:rsidRDefault="00B941BB" w:rsidP="00565197">
      <w:pPr>
        <w:ind w:firstLine="720"/>
      </w:pPr>
      <w:r>
        <w:t xml:space="preserve">Recursive binary search is the implementation of the binary search algorithm </w:t>
      </w:r>
      <w:r w:rsidR="00331F38">
        <w:t xml:space="preserve">that utilizes the use of recursive method calls in place of iteratively searching for items within a single method call. </w:t>
      </w:r>
      <w:r w:rsidR="00931A89">
        <w:t>A recursive binary search is used when one wants to find a specific value in a sorted list of items. This search algorithm is used to test the middle element of the list</w:t>
      </w:r>
      <w:r w:rsidR="00CA1EB9">
        <w:t>. If the element is equal to the specified value</w:t>
      </w:r>
      <w:r w:rsidR="008C2362">
        <w:t>,</w:t>
      </w:r>
      <w:r w:rsidR="00CA1EB9">
        <w:t xml:space="preserve"> then the search is done.</w:t>
      </w:r>
      <w:r w:rsidR="008C2362">
        <w:t xml:space="preserve"> If the specified value is less than the middle element of the list, then the first value is searched. </w:t>
      </w:r>
      <w:r w:rsidR="008D4652">
        <w:t>The r</w:t>
      </w:r>
      <w:r w:rsidR="009937CC">
        <w:t>ecursive binary search follows a logic same as that of iterative version. However, recursive callbacks replace the loop</w:t>
      </w:r>
      <w:r w:rsidR="008D4652">
        <w:t>,</w:t>
      </w:r>
      <w:r w:rsidR="009937CC">
        <w:t xml:space="preserve"> and new values both high and low</w:t>
      </w:r>
      <w:r w:rsidR="008D4652">
        <w:t>,</w:t>
      </w:r>
      <w:r w:rsidR="009937CC">
        <w:t xml:space="preserve"> are passed to the subsequent recursive invocation</w:t>
      </w:r>
      <w:r w:rsidR="007B60D2">
        <w:t xml:space="preserve"> (</w:t>
      </w:r>
      <w:r w:rsidR="007B60D2" w:rsidRPr="007B60D2">
        <w:rPr>
          <w:color w:val="222222"/>
          <w:shd w:val="clear" w:color="auto" w:fill="FFFFFF"/>
        </w:rPr>
        <w:t>Grissom</w:t>
      </w:r>
      <w:r w:rsidR="007B60D2">
        <w:rPr>
          <w:color w:val="222222"/>
          <w:shd w:val="clear" w:color="auto" w:fill="FFFFFF"/>
        </w:rPr>
        <w:t xml:space="preserve"> et al., 2016)</w:t>
      </w:r>
      <w:r w:rsidR="009937CC">
        <w:t xml:space="preserve">. </w:t>
      </w:r>
    </w:p>
    <w:p w:rsidR="00565197" w:rsidRDefault="00DF433D" w:rsidP="00565197">
      <w:pPr>
        <w:ind w:firstLine="720"/>
      </w:pPr>
      <w:r>
        <w:t xml:space="preserve">Binary search algorithm searches for an element in an ordered list using a process in which at every step of the </w:t>
      </w:r>
      <w:r w:rsidR="00FA06C5">
        <w:t>algorithm, the</w:t>
      </w:r>
      <w:r w:rsidR="0006476D">
        <w:t xml:space="preserve"> list remaining to be searched is divided in half. </w:t>
      </w:r>
      <w:r w:rsidR="00F81D07">
        <w:t xml:space="preserve">Binary search finds the position of a target value within a sorted array. </w:t>
      </w:r>
      <w:r w:rsidR="00D92437">
        <w:t xml:space="preserve">This search algorithm compares </w:t>
      </w:r>
      <w:r w:rsidR="008D4652">
        <w:t xml:space="preserve">the </w:t>
      </w:r>
      <w:r w:rsidR="00D92437">
        <w:t xml:space="preserve">target value with the middle element of the array. </w:t>
      </w:r>
      <w:r w:rsidR="008D031F">
        <w:t>It these target values are unequal</w:t>
      </w:r>
      <w:r w:rsidR="008D4652">
        <w:t>,</w:t>
      </w:r>
      <w:r w:rsidR="008D031F">
        <w:t xml:space="preserve"> then the half in which the target cannot lie is removed</w:t>
      </w:r>
      <w:r w:rsidR="008D4652">
        <w:t>,</w:t>
      </w:r>
      <w:r w:rsidR="008D031F">
        <w:t xml:space="preserve"> and the search continues to the remaining value until it is successful. </w:t>
      </w:r>
      <w:r w:rsidR="00F1447E">
        <w:t>Binary search primarily works on the principle of divide and conquer.</w:t>
      </w:r>
      <w:r w:rsidR="00AC706E">
        <w:t xml:space="preserve"> However, for the algorithm to work, data</w:t>
      </w:r>
      <w:r w:rsidR="008D4652">
        <w:t>-</w:t>
      </w:r>
      <w:r w:rsidR="00AC706E">
        <w:t>collection ought to be in sorted form.</w:t>
      </w:r>
    </w:p>
    <w:p w:rsidR="00E70CA5" w:rsidRDefault="00E70CA5" w:rsidP="00C92DD8"/>
    <w:p w:rsidR="00565197" w:rsidRPr="00E70CA5" w:rsidRDefault="00565197" w:rsidP="00E70CA5">
      <w:pPr>
        <w:jc w:val="center"/>
        <w:rPr>
          <w:b/>
        </w:rPr>
      </w:pPr>
      <w:r w:rsidRPr="00E70CA5">
        <w:rPr>
          <w:b/>
        </w:rPr>
        <w:lastRenderedPageBreak/>
        <w:t>Q 2</w:t>
      </w:r>
    </w:p>
    <w:p w:rsidR="00E70CA5" w:rsidRDefault="00565197" w:rsidP="00E70CA5">
      <w:pPr>
        <w:ind w:firstLine="720"/>
      </w:pPr>
      <w:r>
        <w:tab/>
      </w:r>
      <w:r w:rsidR="00334FC4">
        <w:t xml:space="preserve">In recursive binary search, a large array is divided into smaller sub-arrays which are then recursively operated. </w:t>
      </w:r>
      <w:r w:rsidR="005E2C08">
        <w:t>Through comparison</w:t>
      </w:r>
      <w:r w:rsidR="00216D7B">
        <w:t>,</w:t>
      </w:r>
      <w:r w:rsidR="005E2C08">
        <w:t xml:space="preserve"> one sub-array is discarded</w:t>
      </w:r>
      <w:r w:rsidR="00216D7B">
        <w:t>,</w:t>
      </w:r>
      <w:r w:rsidR="005E2C08">
        <w:t xml:space="preserve"> and the search </w:t>
      </w:r>
      <w:r w:rsidR="00216D7B">
        <w:t>work</w:t>
      </w:r>
      <w:r w:rsidR="005E2C08">
        <w:t xml:space="preserve">s </w:t>
      </w:r>
      <w:r w:rsidR="00AB2ADB">
        <w:t>with the other remaining sub-array</w:t>
      </w:r>
      <w:r w:rsidR="009D5096">
        <w:t xml:space="preserve"> (</w:t>
      </w:r>
      <w:r w:rsidR="009D5096" w:rsidRPr="007B60D2">
        <w:rPr>
          <w:color w:val="222222"/>
          <w:shd w:val="clear" w:color="auto" w:fill="FFFFFF"/>
        </w:rPr>
        <w:t>Grissom</w:t>
      </w:r>
      <w:r w:rsidR="009D5096">
        <w:rPr>
          <w:color w:val="222222"/>
          <w:shd w:val="clear" w:color="auto" w:fill="FFFFFF"/>
        </w:rPr>
        <w:t xml:space="preserve"> et al., 2016)</w:t>
      </w:r>
      <w:r w:rsidR="00AB2ADB">
        <w:t>.</w:t>
      </w:r>
      <w:r w:rsidR="00E0107C">
        <w:t xml:space="preserve"> On each step, </w:t>
      </w:r>
      <w:r w:rsidR="00216D7B">
        <w:t xml:space="preserve">the </w:t>
      </w:r>
      <w:r w:rsidR="00E0107C">
        <w:t xml:space="preserve">recursive binary search reduces </w:t>
      </w:r>
      <w:r w:rsidR="00D81789">
        <w:t>the search space by half.</w:t>
      </w:r>
      <w:r w:rsidR="002E0F66">
        <w:t xml:space="preserve"> The sub-array in which the target value is located in identified and retained while the other sub-array is eliminated. </w:t>
      </w:r>
      <w:r w:rsidR="00216D7B">
        <w:t>Typic</w:t>
      </w:r>
      <w:r w:rsidR="00E05E44">
        <w:t>ally, the search space is the entire array</w:t>
      </w:r>
      <w:r w:rsidR="00216D7B">
        <w:t>;</w:t>
      </w:r>
      <w:r w:rsidR="00E05E44">
        <w:t xml:space="preserve"> however, in each step, a binary search redefines the search space by using the property of the sorted array. </w:t>
      </w:r>
      <w:r w:rsidR="0026298F">
        <w:t>The search space is redefined by comparing m</w:t>
      </w:r>
      <w:r w:rsidR="00216D7B">
        <w:t>id</w:t>
      </w:r>
      <w:r w:rsidR="0026298F">
        <w:t xml:space="preserve"> values of in the search space to the target value.</w:t>
      </w:r>
    </w:p>
    <w:p w:rsidR="0075280B" w:rsidRDefault="0026298F" w:rsidP="00E70CA5">
      <w:pPr>
        <w:ind w:firstLine="720"/>
      </w:pPr>
      <w:r>
        <w:t xml:space="preserve"> If the target value is situated </w:t>
      </w:r>
      <w:r w:rsidR="00216D7B">
        <w:t>in</w:t>
      </w:r>
      <w:r>
        <w:t xml:space="preserve"> the middle, it</w:t>
      </w:r>
      <w:r w:rsidR="00216D7B">
        <w:t>s</w:t>
      </w:r>
      <w:r>
        <w:t xml:space="preserve"> position is returned</w:t>
      </w:r>
      <w:r w:rsidR="00107946">
        <w:t xml:space="preserve"> and discards half of the search space.</w:t>
      </w:r>
      <w:r w:rsidR="00082582">
        <w:t xml:space="preserve"> For instance, when tracking a search space by using two indexes-start and end.  The start and end indexes make search space. At each step</w:t>
      </w:r>
      <w:r w:rsidR="00216D7B">
        <w:t>,</w:t>
      </w:r>
      <w:r w:rsidR="00082582">
        <w:t xml:space="preserve"> a </w:t>
      </w:r>
      <w:r w:rsidR="004359F6">
        <w:t>mid-value</w:t>
      </w:r>
      <w:r w:rsidR="00082582">
        <w:t xml:space="preserve"> id identified</w:t>
      </w:r>
      <w:r w:rsidR="008C2362">
        <w:t>,</w:t>
      </w:r>
      <w:r w:rsidR="00082582">
        <w:t xml:space="preserve"> and comparison is made with the target value</w:t>
      </w:r>
      <w:r w:rsidR="00216D7B">
        <w:t>;</w:t>
      </w:r>
      <w:r w:rsidR="00082582">
        <w:t xml:space="preserve"> the sub-array with the target value is retained while the other is eliminated. </w:t>
      </w:r>
      <w:r w:rsidR="00AC5167">
        <w:t xml:space="preserve">The stopping condition for </w:t>
      </w:r>
      <w:r w:rsidR="008C2362">
        <w:t xml:space="preserve">the </w:t>
      </w:r>
      <w:r w:rsidR="00AC5167">
        <w:t xml:space="preserve">recursive binary </w:t>
      </w:r>
      <w:r w:rsidR="008C2362">
        <w:t xml:space="preserve">search </w:t>
      </w:r>
      <w:r w:rsidR="00AC5167">
        <w:t xml:space="preserve">is when the targeted value has been identified and located. </w:t>
      </w:r>
    </w:p>
    <w:p w:rsidR="0075280B" w:rsidRDefault="0075280B" w:rsidP="00E70CA5">
      <w:pPr>
        <w:spacing w:line="240" w:lineRule="auto"/>
        <w:ind w:firstLine="720"/>
      </w:pPr>
      <w:r>
        <w:br w:type="page"/>
      </w:r>
    </w:p>
    <w:p w:rsidR="00565197" w:rsidRDefault="0075280B" w:rsidP="00931A89">
      <w:pPr>
        <w:jc w:val="center"/>
      </w:pPr>
      <w:r>
        <w:lastRenderedPageBreak/>
        <w:t>References</w:t>
      </w:r>
    </w:p>
    <w:p w:rsidR="0075280B" w:rsidRPr="007B60D2" w:rsidRDefault="007B60D2" w:rsidP="007B60D2">
      <w:pPr>
        <w:ind w:left="720" w:hanging="720"/>
        <w:rPr>
          <w:color w:val="222222"/>
          <w:shd w:val="clear" w:color="auto" w:fill="FFFFFF"/>
        </w:rPr>
      </w:pPr>
      <w:r w:rsidRPr="007B60D2">
        <w:rPr>
          <w:color w:val="222222"/>
          <w:shd w:val="clear" w:color="auto" w:fill="FFFFFF"/>
        </w:rPr>
        <w:t>Grissom, S., Murphy, L., McCauley, R., &amp; Fitzgerald, S. (2016, February). Paper vs. computer-based exams: A study of errors in recursive binary tree algorithms. In </w:t>
      </w:r>
      <w:r w:rsidRPr="007B60D2">
        <w:rPr>
          <w:i/>
          <w:iCs/>
          <w:color w:val="222222"/>
          <w:shd w:val="clear" w:color="auto" w:fill="FFFFFF"/>
        </w:rPr>
        <w:t>Proceedings of the 47th ACM Technical Symposium on Computing Science Education</w:t>
      </w:r>
      <w:r w:rsidRPr="007B60D2">
        <w:rPr>
          <w:color w:val="222222"/>
          <w:shd w:val="clear" w:color="auto" w:fill="FFFFFF"/>
        </w:rPr>
        <w:t> (pp. 6-11). ACM.</w:t>
      </w:r>
    </w:p>
    <w:p w:rsidR="007B60D2" w:rsidRPr="007B60D2" w:rsidRDefault="007B60D2" w:rsidP="007B60D2">
      <w:pPr>
        <w:ind w:left="720" w:hanging="720"/>
      </w:pPr>
      <w:r w:rsidRPr="007B60D2">
        <w:rPr>
          <w:color w:val="222222"/>
          <w:shd w:val="clear" w:color="auto" w:fill="FFFFFF"/>
        </w:rPr>
        <w:t xml:space="preserve">Zhao, F., Xiao, G., Song, Z., &amp; Peng, C. (2016, May). Insertion sort correction of two-way merge sort algorithm for balancing capacitor voltages in MMC with </w:t>
      </w:r>
      <w:r w:rsidR="00216D7B">
        <w:rPr>
          <w:color w:val="222222"/>
          <w:shd w:val="clear" w:color="auto" w:fill="FFFFFF"/>
        </w:rPr>
        <w:t xml:space="preserve">a </w:t>
      </w:r>
      <w:r w:rsidRPr="007B60D2">
        <w:rPr>
          <w:color w:val="222222"/>
          <w:shd w:val="clear" w:color="auto" w:fill="FFFFFF"/>
        </w:rPr>
        <w:t>reduced computational load. In </w:t>
      </w:r>
      <w:r w:rsidRPr="007B60D2">
        <w:rPr>
          <w:i/>
          <w:iCs/>
          <w:color w:val="222222"/>
          <w:shd w:val="clear" w:color="auto" w:fill="FFFFFF"/>
        </w:rPr>
        <w:t>2016 IEEE 8th International Power Electronics and Motion Control Conference (IPEMC-ECCE Asia)</w:t>
      </w:r>
      <w:r w:rsidRPr="007B60D2">
        <w:rPr>
          <w:color w:val="222222"/>
          <w:shd w:val="clear" w:color="auto" w:fill="FFFFFF"/>
        </w:rPr>
        <w:t> (pp. 748-753). IEEE.</w:t>
      </w:r>
    </w:p>
    <w:sectPr w:rsidR="007B60D2" w:rsidRPr="007B60D2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F75" w:rsidRDefault="00472F75" w:rsidP="004D6A5D">
      <w:pPr>
        <w:spacing w:line="240" w:lineRule="auto"/>
      </w:pPr>
      <w:r>
        <w:separator/>
      </w:r>
    </w:p>
  </w:endnote>
  <w:endnote w:type="continuationSeparator" w:id="1">
    <w:p w:rsidR="00472F75" w:rsidRDefault="00472F75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F75" w:rsidRDefault="00472F75" w:rsidP="004D6A5D">
      <w:pPr>
        <w:spacing w:line="240" w:lineRule="auto"/>
      </w:pPr>
      <w:r>
        <w:separator/>
      </w:r>
    </w:p>
  </w:footnote>
  <w:footnote w:type="continuationSeparator" w:id="1">
    <w:p w:rsidR="00472F75" w:rsidRDefault="00472F75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52" w:rsidRDefault="008D4652" w:rsidP="00CB5B41">
    <w:pPr>
      <w:pStyle w:val="Header"/>
    </w:pPr>
    <w:r>
      <w:t>RESPONSES</w:t>
    </w:r>
    <w:r>
      <w:tab/>
    </w:r>
    <w:r>
      <w:tab/>
    </w:r>
    <w:r w:rsidR="00FA350B">
      <w:fldChar w:fldCharType="begin"/>
    </w:r>
    <w:r>
      <w:instrText xml:space="preserve"> PAGE   \* MERGEFORMAT </w:instrText>
    </w:r>
    <w:r w:rsidR="00FA350B">
      <w:fldChar w:fldCharType="separate"/>
    </w:r>
    <w:r w:rsidR="00FA06C5">
      <w:rPr>
        <w:noProof/>
      </w:rPr>
      <w:t>5</w:t>
    </w:r>
    <w:r w:rsidR="00FA350B">
      <w:rPr>
        <w:noProof/>
      </w:rPr>
      <w:fldChar w:fldCharType="end"/>
    </w:r>
  </w:p>
  <w:p w:rsidR="008D4652" w:rsidRDefault="008D465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52" w:rsidRDefault="008D4652" w:rsidP="00CB5B41">
    <w:pPr>
      <w:pStyle w:val="Header"/>
    </w:pPr>
    <w:r>
      <w:t>Running head: RESPONSES</w:t>
    </w:r>
    <w:r>
      <w:tab/>
    </w:r>
    <w:r>
      <w:tab/>
    </w:r>
    <w:r w:rsidR="00FA350B">
      <w:fldChar w:fldCharType="begin"/>
    </w:r>
    <w:r>
      <w:instrText xml:space="preserve"> PAGE   \* MERGEFORMAT </w:instrText>
    </w:r>
    <w:r w:rsidR="00FA350B">
      <w:fldChar w:fldCharType="separate"/>
    </w:r>
    <w:r w:rsidR="00FA06C5">
      <w:rPr>
        <w:noProof/>
      </w:rPr>
      <w:t>1</w:t>
    </w:r>
    <w:r w:rsidR="00FA350B">
      <w:rPr>
        <w:noProof/>
      </w:rPr>
      <w:fldChar w:fldCharType="end"/>
    </w:r>
  </w:p>
  <w:p w:rsidR="008D4652" w:rsidRDefault="008D465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Q2NjAxM7YwMbI0MDRT0lEKTi0uzszPAykwqQUAvtpECiwAAAA="/>
  </w:docVars>
  <w:rsids>
    <w:rsidRoot w:val="00ED2E1B"/>
    <w:rsid w:val="00050F80"/>
    <w:rsid w:val="0006476D"/>
    <w:rsid w:val="00082582"/>
    <w:rsid w:val="000A6383"/>
    <w:rsid w:val="000D6462"/>
    <w:rsid w:val="000E1322"/>
    <w:rsid w:val="00107946"/>
    <w:rsid w:val="00147F2D"/>
    <w:rsid w:val="00207C70"/>
    <w:rsid w:val="00216D7B"/>
    <w:rsid w:val="00256793"/>
    <w:rsid w:val="002618EB"/>
    <w:rsid w:val="0026298F"/>
    <w:rsid w:val="002E0F66"/>
    <w:rsid w:val="00317096"/>
    <w:rsid w:val="00331F38"/>
    <w:rsid w:val="00334FC4"/>
    <w:rsid w:val="003370A8"/>
    <w:rsid w:val="003C5743"/>
    <w:rsid w:val="003E5C7F"/>
    <w:rsid w:val="00407882"/>
    <w:rsid w:val="00415D9F"/>
    <w:rsid w:val="004359F6"/>
    <w:rsid w:val="00464C74"/>
    <w:rsid w:val="00465208"/>
    <w:rsid w:val="00472F75"/>
    <w:rsid w:val="004C6468"/>
    <w:rsid w:val="004C6BB8"/>
    <w:rsid w:val="004D27D4"/>
    <w:rsid w:val="004D6A5D"/>
    <w:rsid w:val="0054487B"/>
    <w:rsid w:val="00565197"/>
    <w:rsid w:val="005D71A9"/>
    <w:rsid w:val="005E2C08"/>
    <w:rsid w:val="0063480E"/>
    <w:rsid w:val="006A3710"/>
    <w:rsid w:val="006B7538"/>
    <w:rsid w:val="006E291A"/>
    <w:rsid w:val="006E5BCE"/>
    <w:rsid w:val="00727FFE"/>
    <w:rsid w:val="007437DC"/>
    <w:rsid w:val="0075280B"/>
    <w:rsid w:val="007B60D2"/>
    <w:rsid w:val="007D1B5A"/>
    <w:rsid w:val="00803226"/>
    <w:rsid w:val="00815DB3"/>
    <w:rsid w:val="00883A98"/>
    <w:rsid w:val="008B1A03"/>
    <w:rsid w:val="008C2362"/>
    <w:rsid w:val="008D031F"/>
    <w:rsid w:val="008D4652"/>
    <w:rsid w:val="008E3452"/>
    <w:rsid w:val="00931A89"/>
    <w:rsid w:val="009427E4"/>
    <w:rsid w:val="009622EE"/>
    <w:rsid w:val="00967FC3"/>
    <w:rsid w:val="009937CC"/>
    <w:rsid w:val="009974A0"/>
    <w:rsid w:val="009D2700"/>
    <w:rsid w:val="009D43B8"/>
    <w:rsid w:val="009D5096"/>
    <w:rsid w:val="00A01CD4"/>
    <w:rsid w:val="00A46791"/>
    <w:rsid w:val="00AB2ADB"/>
    <w:rsid w:val="00AC5167"/>
    <w:rsid w:val="00AC706E"/>
    <w:rsid w:val="00B305F3"/>
    <w:rsid w:val="00B6151F"/>
    <w:rsid w:val="00B72794"/>
    <w:rsid w:val="00B77DE9"/>
    <w:rsid w:val="00B817D6"/>
    <w:rsid w:val="00B941BB"/>
    <w:rsid w:val="00BE753D"/>
    <w:rsid w:val="00C00033"/>
    <w:rsid w:val="00C03287"/>
    <w:rsid w:val="00C306F1"/>
    <w:rsid w:val="00C55C84"/>
    <w:rsid w:val="00C641D0"/>
    <w:rsid w:val="00C74F22"/>
    <w:rsid w:val="00C92DD8"/>
    <w:rsid w:val="00CA0282"/>
    <w:rsid w:val="00CA1EB9"/>
    <w:rsid w:val="00CB5B41"/>
    <w:rsid w:val="00CD1AFC"/>
    <w:rsid w:val="00D81789"/>
    <w:rsid w:val="00D92437"/>
    <w:rsid w:val="00DC125C"/>
    <w:rsid w:val="00DC5014"/>
    <w:rsid w:val="00DC526C"/>
    <w:rsid w:val="00DF433D"/>
    <w:rsid w:val="00E0107C"/>
    <w:rsid w:val="00E05E44"/>
    <w:rsid w:val="00E466D9"/>
    <w:rsid w:val="00E70CA5"/>
    <w:rsid w:val="00E833FC"/>
    <w:rsid w:val="00EA0946"/>
    <w:rsid w:val="00ED2E1B"/>
    <w:rsid w:val="00EE7B66"/>
    <w:rsid w:val="00F1447E"/>
    <w:rsid w:val="00F81D07"/>
    <w:rsid w:val="00FA06C5"/>
    <w:rsid w:val="00FA350B"/>
    <w:rsid w:val="00FE5206"/>
    <w:rsid w:val="00FF4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468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C4531AE-77B7-4EBF-A5F6-4215CC16C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5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2019-11-27T22:52:00Z</dcterms:created>
  <dcterms:modified xsi:type="dcterms:W3CDTF">2019-11-27T22:52:00Z</dcterms:modified>
</cp:coreProperties>
</file>